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36D" w:rsidRDefault="003F336D" w:rsidP="00580338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  <w:r>
        <w:rPr>
          <w:rFonts w:cs="Narkisim"/>
          <w:rtl/>
        </w:rPr>
        <w:t>‏‏‏‏22 אוקטובר, 2009</w:t>
      </w:r>
    </w:p>
    <w:p w:rsidR="003F336D" w:rsidRDefault="003F336D" w:rsidP="00F923E6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</w:p>
    <w:p w:rsidR="003F336D" w:rsidRDefault="003F336D" w:rsidP="00B86377">
      <w:pPr>
        <w:tabs>
          <w:tab w:val="left" w:pos="1726"/>
          <w:tab w:val="center" w:pos="4153"/>
        </w:tabs>
        <w:bidi/>
        <w:spacing w:line="360" w:lineRule="auto"/>
        <w:ind w:left="-334"/>
        <w:jc w:val="center"/>
        <w:rPr>
          <w:rFonts w:cs="Narkisim"/>
          <w:b/>
          <w:bCs/>
          <w:u w:val="single"/>
          <w:rtl/>
        </w:rPr>
      </w:pPr>
    </w:p>
    <w:p w:rsidR="003F336D" w:rsidRPr="00D85975" w:rsidRDefault="003F336D" w:rsidP="00580338">
      <w:pPr>
        <w:tabs>
          <w:tab w:val="left" w:pos="1726"/>
          <w:tab w:val="center" w:pos="4153"/>
        </w:tabs>
        <w:bidi/>
        <w:spacing w:line="360" w:lineRule="auto"/>
        <w:ind w:left="-334"/>
        <w:rPr>
          <w:rFonts w:cs="Narkisim"/>
          <w:b/>
          <w:bCs/>
          <w:u w:val="single"/>
          <w:rtl/>
        </w:rPr>
      </w:pPr>
      <w:r>
        <w:rPr>
          <w:rFonts w:cs="Narkisim"/>
          <w:b/>
          <w:bCs/>
          <w:rtl/>
        </w:rPr>
        <w:t xml:space="preserve">הנדון: </w:t>
      </w:r>
      <w:r>
        <w:rPr>
          <w:rFonts w:cs="Narkisim"/>
          <w:b/>
          <w:bCs/>
          <w:u w:val="single"/>
          <w:rtl/>
        </w:rPr>
        <w:t>תחזוקת</w:t>
      </w:r>
      <w:r w:rsidRPr="00D85975">
        <w:rPr>
          <w:rFonts w:cs="Narkisim"/>
          <w:b/>
          <w:bCs/>
          <w:u w:val="single"/>
          <w:rtl/>
        </w:rPr>
        <w:t xml:space="preserve"> מוצר</w:t>
      </w:r>
      <w:r>
        <w:rPr>
          <w:rFonts w:cs="Narkisim"/>
          <w:b/>
          <w:bCs/>
          <w:u w:val="single"/>
          <w:rtl/>
        </w:rPr>
        <w:t xml:space="preserve">י </w:t>
      </w:r>
      <w:r>
        <w:rPr>
          <w:rFonts w:cs="Narkisim"/>
          <w:b/>
          <w:bCs/>
          <w:u w:val="single"/>
        </w:rPr>
        <w:t>Quest</w:t>
      </w:r>
      <w:r>
        <w:rPr>
          <w:rFonts w:cs="Narkisim"/>
          <w:b/>
          <w:bCs/>
          <w:u w:val="single"/>
          <w:rtl/>
        </w:rPr>
        <w:t xml:space="preserve"> </w:t>
      </w:r>
      <w:r w:rsidRPr="00D85975">
        <w:rPr>
          <w:rFonts w:cs="Narkisim"/>
          <w:b/>
          <w:bCs/>
          <w:u w:val="single"/>
          <w:rtl/>
        </w:rPr>
        <w:t>במשרד החינוך – חוות דעת</w:t>
      </w:r>
    </w:p>
    <w:p w:rsidR="003F336D" w:rsidRDefault="003F336D" w:rsidP="00B86377">
      <w:pPr>
        <w:bidi/>
        <w:spacing w:line="360" w:lineRule="auto"/>
        <w:ind w:left="-334"/>
        <w:rPr>
          <w:rFonts w:cs="Narkisim"/>
          <w:u w:val="single"/>
          <w:rtl/>
        </w:rPr>
      </w:pPr>
    </w:p>
    <w:p w:rsidR="003F336D" w:rsidRPr="00D85975" w:rsidRDefault="003F336D" w:rsidP="00580338">
      <w:pPr>
        <w:numPr>
          <w:ilvl w:val="0"/>
          <w:numId w:val="7"/>
        </w:numPr>
        <w:bidi/>
        <w:spacing w:line="360" w:lineRule="auto"/>
        <w:rPr>
          <w:rFonts w:cs="Narkisim"/>
        </w:rPr>
      </w:pPr>
      <w:r>
        <w:rPr>
          <w:rFonts w:cs="Narkisim"/>
          <w:rtl/>
        </w:rPr>
        <w:t xml:space="preserve">משרד החינוך משתמש בכלים ל- </w:t>
      </w:r>
      <w:r>
        <w:rPr>
          <w:rFonts w:cs="Narkisim"/>
        </w:rPr>
        <w:t>DBA</w:t>
      </w:r>
      <w:r>
        <w:rPr>
          <w:rFonts w:cs="Narkisim"/>
          <w:rtl/>
        </w:rPr>
        <w:t xml:space="preserve"> ולמפתחים לעבודה על מסדי נתונים של חברת </w:t>
      </w:r>
      <w:r>
        <w:rPr>
          <w:rFonts w:cs="Narkisim"/>
        </w:rPr>
        <w:t>Quest</w:t>
      </w:r>
      <w:r>
        <w:rPr>
          <w:rFonts w:cs="Narkisim"/>
          <w:rtl/>
        </w:rPr>
        <w:t xml:space="preserve"> ולצורך גיבוי ושחזור של אובייקטים ב- </w:t>
      </w:r>
      <w:r>
        <w:rPr>
          <w:rFonts w:cs="Narkisim"/>
        </w:rPr>
        <w:t>Active Directory</w:t>
      </w:r>
      <w:r>
        <w:rPr>
          <w:rFonts w:cs="Narkisim"/>
          <w:rtl/>
        </w:rPr>
        <w:t xml:space="preserve"> וב- </w:t>
      </w:r>
      <w:r>
        <w:rPr>
          <w:rFonts w:cs="Narkisim"/>
        </w:rPr>
        <w:t>Exchange</w:t>
      </w:r>
      <w:r>
        <w:rPr>
          <w:rFonts w:cs="Narkisim"/>
          <w:rtl/>
        </w:rPr>
        <w:t xml:space="preserve"> המאפשרים שחזור של אובייקט בודד. </w:t>
      </w:r>
    </w:p>
    <w:p w:rsidR="003F336D" w:rsidRPr="00D85975" w:rsidRDefault="003F336D" w:rsidP="00580338">
      <w:pPr>
        <w:bidi/>
        <w:spacing w:line="360" w:lineRule="auto"/>
        <w:ind w:left="-19" w:hanging="315"/>
        <w:rPr>
          <w:rFonts w:cs="Narkisim"/>
          <w:rtl/>
        </w:rPr>
      </w:pPr>
      <w:r>
        <w:rPr>
          <w:rFonts w:cs="Narkisim"/>
          <w:rtl/>
        </w:rPr>
        <w:t>3.</w:t>
      </w:r>
      <w:r>
        <w:rPr>
          <w:rFonts w:cs="Narkisim"/>
          <w:rtl/>
        </w:rPr>
        <w:tab/>
        <w:t xml:space="preserve">המשרד מבקש לקבל שירותי תחזוקה למוצרים אלו. התחזוקה יכולה להינתן רק ע"י ספק מורשה של חברת </w:t>
      </w:r>
      <w:r>
        <w:rPr>
          <w:rFonts w:cs="Narkisim"/>
        </w:rPr>
        <w:t>Quest</w:t>
      </w:r>
      <w:r>
        <w:rPr>
          <w:rFonts w:cs="Narkisim"/>
          <w:rtl/>
        </w:rPr>
        <w:t>.</w:t>
      </w:r>
    </w:p>
    <w:p w:rsidR="003F336D" w:rsidRPr="001A4B9B" w:rsidRDefault="003F336D" w:rsidP="0066412C">
      <w:pPr>
        <w:numPr>
          <w:ilvl w:val="0"/>
          <w:numId w:val="9"/>
        </w:numPr>
        <w:bidi/>
        <w:spacing w:line="360" w:lineRule="auto"/>
        <w:rPr>
          <w:rFonts w:cs="Narkisim"/>
        </w:rPr>
      </w:pPr>
      <w:r>
        <w:rPr>
          <w:rFonts w:cs="Narkisim"/>
          <w:rtl/>
        </w:rPr>
        <w:t xml:space="preserve">חברת </w:t>
      </w:r>
      <w:r>
        <w:rPr>
          <w:rFonts w:cs="Narkisim"/>
        </w:rPr>
        <w:t>ACS</w:t>
      </w:r>
      <w:r>
        <w:rPr>
          <w:rFonts w:cs="Narkisim"/>
          <w:rtl/>
        </w:rPr>
        <w:t xml:space="preserve"> מייצגת את חברת </w:t>
      </w:r>
      <w:r>
        <w:rPr>
          <w:rFonts w:cs="Narkisim"/>
        </w:rPr>
        <w:t>Quest</w:t>
      </w:r>
      <w:r>
        <w:rPr>
          <w:rFonts w:cs="Narkisim"/>
          <w:rtl/>
        </w:rPr>
        <w:t xml:space="preserve"> בארץ והיא המשווק היחיד.</w:t>
      </w:r>
    </w:p>
    <w:p w:rsidR="003F336D" w:rsidRPr="009F2478" w:rsidRDefault="003F336D" w:rsidP="0066412C">
      <w:pPr>
        <w:numPr>
          <w:ilvl w:val="0"/>
          <w:numId w:val="9"/>
        </w:numPr>
        <w:bidi/>
        <w:spacing w:line="360" w:lineRule="auto"/>
        <w:rPr>
          <w:rFonts w:cs="Narkisim"/>
          <w:rtl/>
        </w:rPr>
      </w:pPr>
      <w:r>
        <w:rPr>
          <w:rFonts w:cs="Narkisim"/>
          <w:rtl/>
        </w:rPr>
        <w:t xml:space="preserve">לפיכך חברת </w:t>
      </w:r>
      <w:r>
        <w:rPr>
          <w:rFonts w:cs="Narkisim"/>
        </w:rPr>
        <w:t>ACS</w:t>
      </w:r>
      <w:r>
        <w:rPr>
          <w:rFonts w:cs="Narkisim"/>
          <w:rtl/>
        </w:rPr>
        <w:t xml:space="preserve"> הינה הספק היחיד למתן שירות זה.</w:t>
      </w:r>
    </w:p>
    <w:p w:rsidR="003F336D" w:rsidRDefault="003F336D" w:rsidP="00484C9E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3F336D" w:rsidRDefault="003F336D" w:rsidP="001A4B9B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3F336D" w:rsidRDefault="003F336D" w:rsidP="001A4B9B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בברכה, </w:t>
      </w:r>
    </w:p>
    <w:p w:rsidR="003F336D" w:rsidRDefault="003F336D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3F336D" w:rsidRDefault="003F336D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3F336D" w:rsidRDefault="003F336D" w:rsidP="005A5D55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נעמי בוסטין</w:t>
      </w:r>
    </w:p>
    <w:p w:rsidR="003F336D" w:rsidRDefault="003F336D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מנהלת תשתיות </w:t>
      </w:r>
      <w:r>
        <w:rPr>
          <w:rFonts w:cs="Narkisim"/>
        </w:rPr>
        <w:t>System</w:t>
      </w:r>
      <w:r>
        <w:rPr>
          <w:rFonts w:cs="Narkisim"/>
          <w:rtl/>
        </w:rPr>
        <w:t xml:space="preserve"> ותוכנה</w:t>
      </w:r>
    </w:p>
    <w:p w:rsidR="003F336D" w:rsidRDefault="003F336D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מינהל תקשוב ומערכות מידע</w:t>
      </w:r>
    </w:p>
    <w:p w:rsidR="003F336D" w:rsidRPr="00D85975" w:rsidRDefault="003F336D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משרד החינוך</w:t>
      </w:r>
    </w:p>
    <w:p w:rsidR="003F336D" w:rsidRPr="00D85975" w:rsidRDefault="003F336D" w:rsidP="00484C9E">
      <w:pPr>
        <w:bidi/>
        <w:spacing w:line="360" w:lineRule="auto"/>
        <w:ind w:left="-334"/>
        <w:rPr>
          <w:rFonts w:cs="Narkisim"/>
          <w:b/>
          <w:bCs/>
          <w:rtl/>
        </w:rPr>
      </w:pPr>
    </w:p>
    <w:sectPr w:rsidR="003F336D" w:rsidRPr="00D85975" w:rsidSect="00484C9E">
      <w:headerReference w:type="default" r:id="rId7"/>
      <w:footerReference w:type="default" r:id="rId8"/>
      <w:pgSz w:w="11906" w:h="16838"/>
      <w:pgMar w:top="1440" w:right="1800" w:bottom="1440" w:left="16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336D" w:rsidRDefault="003F336D" w:rsidP="00E41A39">
      <w:r>
        <w:separator/>
      </w:r>
    </w:p>
  </w:endnote>
  <w:endnote w:type="continuationSeparator" w:id="1">
    <w:p w:rsidR="003F336D" w:rsidRDefault="003F336D" w:rsidP="00E41A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36D" w:rsidRDefault="003F336D" w:rsidP="00864FC8">
    <w:pPr>
      <w:pBdr>
        <w:top w:val="double" w:sz="4" w:space="1" w:color="000080"/>
        <w:bottom w:val="double" w:sz="4" w:space="1" w:color="000080"/>
      </w:pBdr>
      <w:bidi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 עמוד</w:t>
    </w:r>
    <w:r>
      <w:rPr>
        <w:rFonts w:ascii="Tahoma" w:hAnsi="Tahoma" w:cs="Tahoma"/>
        <w:bCs/>
        <w:noProof/>
        <w:color w:val="000080"/>
        <w:sz w:val="16"/>
        <w:szCs w:val="16"/>
      </w:rPr>
      <w:t xml:space="preserve">1 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>
      <w:rPr>
        <w:rFonts w:ascii="Tahoma" w:hAnsi="Tahoma" w:cs="Tahoma"/>
        <w:bCs/>
        <w:noProof/>
        <w:color w:val="000080"/>
        <w:sz w:val="16"/>
        <w:szCs w:val="16"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3F336D" w:rsidRDefault="003F336D" w:rsidP="00864FC8">
    <w:pPr>
      <w:bidi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3F336D" w:rsidRDefault="003F336D" w:rsidP="00484C9E">
    <w:pPr>
      <w:pStyle w:val="Footer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3F336D" w:rsidRDefault="003F336D" w:rsidP="00C250D3">
    <w:pPr>
      <w:pStyle w:val="Footer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  <w:p w:rsidR="003F336D" w:rsidRPr="00AA4CCB" w:rsidRDefault="003F336D" w:rsidP="00C250D3">
    <w:pPr>
      <w:pStyle w:val="Footer"/>
      <w:bidi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336D" w:rsidRDefault="003F336D" w:rsidP="00E41A39">
      <w:r>
        <w:separator/>
      </w:r>
    </w:p>
  </w:footnote>
  <w:footnote w:type="continuationSeparator" w:id="1">
    <w:p w:rsidR="003F336D" w:rsidRDefault="003F336D" w:rsidP="00E41A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135"/>
      <w:gridCol w:w="4351"/>
    </w:tblGrid>
    <w:tr w:rsidR="003F336D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3F336D" w:rsidRDefault="003F336D" w:rsidP="00484C9E">
          <w:pP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3F336D" w:rsidRDefault="003F336D" w:rsidP="00864FC8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3F336D" w:rsidRDefault="003F336D" w:rsidP="00484C9E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3F336D" w:rsidRDefault="003F336D" w:rsidP="00484C9E">
          <w:pPr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 w:rsidRPr="00F07691"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logo_system" style="width:52.5pt;height:43.5pt;visibility:visible">
                <v:imagedata r:id="rId1" o:title=""/>
              </v:shape>
            </w:pict>
          </w:r>
        </w:p>
      </w:tc>
    </w:tr>
  </w:tbl>
  <w:p w:rsidR="003F336D" w:rsidRPr="00AA4CCB" w:rsidRDefault="003F336D" w:rsidP="00484C9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C0E3A"/>
    <w:multiLevelType w:val="hybridMultilevel"/>
    <w:tmpl w:val="E5F6B6A4"/>
    <w:lvl w:ilvl="0" w:tplc="0409000F">
      <w:start w:val="1"/>
      <w:numFmt w:val="decimal"/>
      <w:lvlText w:val="%1."/>
      <w:lvlJc w:val="left"/>
      <w:pPr>
        <w:tabs>
          <w:tab w:val="num" w:pos="-46"/>
        </w:tabs>
        <w:ind w:left="-4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74"/>
        </w:tabs>
        <w:ind w:left="67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394"/>
        </w:tabs>
        <w:ind w:left="139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14"/>
        </w:tabs>
        <w:ind w:left="211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34"/>
        </w:tabs>
        <w:ind w:left="283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554"/>
        </w:tabs>
        <w:ind w:left="355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274"/>
        </w:tabs>
        <w:ind w:left="427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4994"/>
        </w:tabs>
        <w:ind w:left="499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14"/>
        </w:tabs>
        <w:ind w:left="5714" w:hanging="180"/>
      </w:pPr>
      <w:rPr>
        <w:rFonts w:cs="Times New Roman"/>
      </w:rPr>
    </w:lvl>
  </w:abstractNum>
  <w:abstractNum w:abstractNumId="1">
    <w:nsid w:val="192605AB"/>
    <w:multiLevelType w:val="multilevel"/>
    <w:tmpl w:val="CE04266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1A544A08"/>
    <w:multiLevelType w:val="hybridMultilevel"/>
    <w:tmpl w:val="96469280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3">
    <w:nsid w:val="22013D97"/>
    <w:multiLevelType w:val="hybridMultilevel"/>
    <w:tmpl w:val="3514A65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BF6ED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66A7D6B"/>
    <w:multiLevelType w:val="hybridMultilevel"/>
    <w:tmpl w:val="CA68B13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D016D54"/>
    <w:multiLevelType w:val="hybridMultilevel"/>
    <w:tmpl w:val="1372477E"/>
    <w:lvl w:ilvl="0" w:tplc="F89E7FBA">
      <w:start w:val="4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73E3DD2"/>
    <w:multiLevelType w:val="hybridMultilevel"/>
    <w:tmpl w:val="C188F364"/>
    <w:lvl w:ilvl="0" w:tplc="2BF6EDD8">
      <w:start w:val="1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66"/>
        </w:tabs>
        <w:ind w:left="146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86"/>
        </w:tabs>
        <w:ind w:left="218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26"/>
        </w:tabs>
        <w:ind w:left="362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46"/>
        </w:tabs>
        <w:ind w:left="434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86"/>
        </w:tabs>
        <w:ind w:left="5786" w:hanging="180"/>
      </w:pPr>
      <w:rPr>
        <w:rFonts w:cs="Times New Roman"/>
      </w:rPr>
    </w:lvl>
  </w:abstractNum>
  <w:abstractNum w:abstractNumId="7">
    <w:nsid w:val="611B1E7D"/>
    <w:multiLevelType w:val="hybridMultilevel"/>
    <w:tmpl w:val="9B86D2FC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8">
    <w:nsid w:val="6CBB0E26"/>
    <w:multiLevelType w:val="multilevel"/>
    <w:tmpl w:val="E9C26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tabs>
          <w:tab w:val="num" w:pos="936"/>
        </w:tabs>
        <w:ind w:left="93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224"/>
        </w:tabs>
        <w:ind w:left="122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  <w:rPr>
        <w:rFonts w:cs="Times New Roman" w:hint="default"/>
      </w:rPr>
    </w:lvl>
  </w:abstractNum>
  <w:num w:numId="1">
    <w:abstractNumId w:val="1"/>
  </w:num>
  <w:num w:numId="2">
    <w:abstractNumId w:val="4"/>
  </w:num>
  <w:num w:numId="3">
    <w:abstractNumId w:val="8"/>
  </w:num>
  <w:num w:numId="4">
    <w:abstractNumId w:val="0"/>
  </w:num>
  <w:num w:numId="5">
    <w:abstractNumId w:val="3"/>
  </w:num>
  <w:num w:numId="6">
    <w:abstractNumId w:val="7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377"/>
    <w:rsid w:val="00045340"/>
    <w:rsid w:val="00074EC3"/>
    <w:rsid w:val="000D366E"/>
    <w:rsid w:val="00134A65"/>
    <w:rsid w:val="001A4B9B"/>
    <w:rsid w:val="00242207"/>
    <w:rsid w:val="00247BDC"/>
    <w:rsid w:val="002A2B91"/>
    <w:rsid w:val="002E1201"/>
    <w:rsid w:val="003007DB"/>
    <w:rsid w:val="003F336D"/>
    <w:rsid w:val="00484C9E"/>
    <w:rsid w:val="00496A4B"/>
    <w:rsid w:val="004D3DC8"/>
    <w:rsid w:val="004E1D33"/>
    <w:rsid w:val="004F355D"/>
    <w:rsid w:val="005758FD"/>
    <w:rsid w:val="00580338"/>
    <w:rsid w:val="005A5D55"/>
    <w:rsid w:val="005C286E"/>
    <w:rsid w:val="005C5831"/>
    <w:rsid w:val="0066412C"/>
    <w:rsid w:val="006A4D60"/>
    <w:rsid w:val="006F2EBC"/>
    <w:rsid w:val="007515CB"/>
    <w:rsid w:val="0079515C"/>
    <w:rsid w:val="007E485F"/>
    <w:rsid w:val="007F75E0"/>
    <w:rsid w:val="00825943"/>
    <w:rsid w:val="0083272B"/>
    <w:rsid w:val="008419A9"/>
    <w:rsid w:val="00864FC8"/>
    <w:rsid w:val="00865D1C"/>
    <w:rsid w:val="008A2E3F"/>
    <w:rsid w:val="008D7AE1"/>
    <w:rsid w:val="0090514C"/>
    <w:rsid w:val="009444A6"/>
    <w:rsid w:val="009573D5"/>
    <w:rsid w:val="009803FC"/>
    <w:rsid w:val="009F2478"/>
    <w:rsid w:val="00A820AD"/>
    <w:rsid w:val="00AA3E11"/>
    <w:rsid w:val="00AA4CCB"/>
    <w:rsid w:val="00B038B1"/>
    <w:rsid w:val="00B50881"/>
    <w:rsid w:val="00B86377"/>
    <w:rsid w:val="00C05004"/>
    <w:rsid w:val="00C250D3"/>
    <w:rsid w:val="00C3162F"/>
    <w:rsid w:val="00C96DFA"/>
    <w:rsid w:val="00CA7FE0"/>
    <w:rsid w:val="00CC22D9"/>
    <w:rsid w:val="00D159F9"/>
    <w:rsid w:val="00D34767"/>
    <w:rsid w:val="00D5515E"/>
    <w:rsid w:val="00D822F0"/>
    <w:rsid w:val="00D85975"/>
    <w:rsid w:val="00E41A39"/>
    <w:rsid w:val="00ED1F68"/>
    <w:rsid w:val="00EE1D83"/>
    <w:rsid w:val="00F07691"/>
    <w:rsid w:val="00F26861"/>
    <w:rsid w:val="00F923E6"/>
    <w:rsid w:val="00FC1640"/>
    <w:rsid w:val="00FC4CA9"/>
    <w:rsid w:val="00FF6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6377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B86377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8D7AE1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86377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8D7AE1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B86377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B8637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D7AE1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375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89</Words>
  <Characters>448</Characters>
  <Application>Microsoft Office Outlook</Application>
  <DocSecurity>0</DocSecurity>
  <Lines>0</Lines>
  <Paragraphs>0</Paragraphs>
  <ScaleCrop>false</ScaleCrop>
  <Company>hhh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:  סופיה מינץ – מנהלת המנהל</dc:title>
  <dc:subject/>
  <dc:creator>87y7</dc:creator>
  <cp:keywords/>
  <dc:description/>
  <cp:lastModifiedBy>kl425</cp:lastModifiedBy>
  <cp:revision>2</cp:revision>
  <cp:lastPrinted>2009-10-22T11:02:00Z</cp:lastPrinted>
  <dcterms:created xsi:type="dcterms:W3CDTF">2009-10-22T11:04:00Z</dcterms:created>
  <dcterms:modified xsi:type="dcterms:W3CDTF">2009-10-22T11:04:00Z</dcterms:modified>
</cp:coreProperties>
</file>